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887" w:rsidRPr="00F26C93" w:rsidRDefault="00DD5887" w:rsidP="00687B1B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/>
          <w:bCs/>
        </w:rPr>
      </w:pPr>
      <w:r w:rsidRPr="00F26C93">
        <w:rPr>
          <w:rFonts w:ascii="Arial" w:hAnsi="Arial" w:cs="Arial"/>
          <w:b/>
          <w:bCs/>
        </w:rPr>
        <w:t>ZGŁOSZENIE ZAMIARU GŁOSOWANIA KORESPONDENCYJNEGO</w:t>
      </w:r>
      <w:r w:rsidRPr="00F26C93"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  <w:sz w:val="20"/>
          <w:szCs w:val="20"/>
        </w:rPr>
        <w:t xml:space="preserve">w Referendum ogólnokrajowym </w:t>
      </w:r>
      <w:r w:rsidRPr="00F26C93">
        <w:rPr>
          <w:rFonts w:ascii="Arial" w:hAnsi="Arial" w:cs="Arial"/>
          <w:b/>
          <w:bCs/>
          <w:sz w:val="20"/>
          <w:szCs w:val="20"/>
        </w:rPr>
        <w:t>zarządzony</w:t>
      </w:r>
      <w:r>
        <w:rPr>
          <w:rFonts w:ascii="Arial" w:hAnsi="Arial" w:cs="Arial"/>
          <w:b/>
          <w:bCs/>
          <w:sz w:val="20"/>
          <w:szCs w:val="20"/>
        </w:rPr>
        <w:t xml:space="preserve">m </w:t>
      </w:r>
      <w:r w:rsidRPr="00F26C93">
        <w:rPr>
          <w:rFonts w:ascii="Arial" w:hAnsi="Arial" w:cs="Arial"/>
          <w:b/>
          <w:bCs/>
          <w:sz w:val="20"/>
          <w:szCs w:val="20"/>
        </w:rPr>
        <w:t xml:space="preserve">na dzień </w:t>
      </w:r>
      <w:r>
        <w:rPr>
          <w:rFonts w:ascii="Arial" w:hAnsi="Arial" w:cs="Arial"/>
          <w:b/>
          <w:bCs/>
          <w:sz w:val="20"/>
          <w:szCs w:val="20"/>
        </w:rPr>
        <w:t xml:space="preserve">6 września </w:t>
      </w:r>
      <w:r w:rsidRPr="00F26C93">
        <w:rPr>
          <w:rFonts w:ascii="Arial" w:hAnsi="Arial" w:cs="Arial"/>
          <w:b/>
          <w:bCs/>
          <w:sz w:val="20"/>
          <w:szCs w:val="20"/>
        </w:rPr>
        <w:t xml:space="preserve"> 2015 r.</w:t>
      </w:r>
    </w:p>
    <w:p w:rsidR="00DD5887" w:rsidRPr="00F26C93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i/>
          <w:iCs/>
        </w:rPr>
      </w:pPr>
    </w:p>
    <w:tbl>
      <w:tblPr>
        <w:tblW w:w="0" w:type="auto"/>
        <w:tblInd w:w="-106" w:type="dxa"/>
        <w:tblLook w:val="00A0"/>
      </w:tblPr>
      <w:tblGrid>
        <w:gridCol w:w="9184"/>
      </w:tblGrid>
      <w:tr w:rsidR="00DD5887" w:rsidRPr="00EE5A72">
        <w:trPr>
          <w:trHeight w:val="340"/>
        </w:trPr>
        <w:tc>
          <w:tcPr>
            <w:tcW w:w="9184" w:type="dxa"/>
            <w:tcBorders>
              <w:bottom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  <w:b/>
                <w:bCs/>
              </w:rPr>
              <w:t>Organ, do którego kierowane jest zgłoszenie</w:t>
            </w:r>
          </w:p>
        </w:tc>
      </w:tr>
      <w:tr w:rsidR="00DD5887" w:rsidRPr="00EE5A72">
        <w:trPr>
          <w:trHeight w:val="454"/>
        </w:trPr>
        <w:tc>
          <w:tcPr>
            <w:tcW w:w="9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Wójt Gminy Lisewo</w:t>
            </w:r>
            <w:r w:rsidRPr="00EE5A72">
              <w:rPr>
                <w:rFonts w:ascii="Arial" w:hAnsi="Arial" w:cs="Arial"/>
              </w:rPr>
              <w:t xml:space="preserve"> </w:t>
            </w:r>
          </w:p>
        </w:tc>
      </w:tr>
    </w:tbl>
    <w:p w:rsidR="00DD5887" w:rsidRPr="00741C9C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sz w:val="12"/>
          <w:szCs w:val="12"/>
        </w:rPr>
      </w:pPr>
    </w:p>
    <w:tbl>
      <w:tblPr>
        <w:tblW w:w="916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064"/>
        <w:gridCol w:w="397"/>
        <w:gridCol w:w="405"/>
        <w:gridCol w:w="398"/>
        <w:gridCol w:w="398"/>
        <w:gridCol w:w="398"/>
        <w:gridCol w:w="398"/>
        <w:gridCol w:w="398"/>
        <w:gridCol w:w="398"/>
        <w:gridCol w:w="398"/>
        <w:gridCol w:w="398"/>
        <w:gridCol w:w="396"/>
        <w:gridCol w:w="2723"/>
      </w:tblGrid>
      <w:tr w:rsidR="00DD5887" w:rsidRPr="00EE5A72">
        <w:trPr>
          <w:trHeight w:val="397"/>
        </w:trPr>
        <w:tc>
          <w:tcPr>
            <w:tcW w:w="9169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I. Dane wyborcy</w:t>
            </w:r>
          </w:p>
        </w:tc>
      </w:tr>
      <w:tr w:rsidR="00DD5887" w:rsidRPr="00EE5A72">
        <w:trPr>
          <w:trHeight w:val="397"/>
        </w:trPr>
        <w:tc>
          <w:tcPr>
            <w:tcW w:w="916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Nazwisko:</w:t>
            </w:r>
          </w:p>
        </w:tc>
      </w:tr>
      <w:tr w:rsidR="00DD5887" w:rsidRPr="00EE5A72">
        <w:trPr>
          <w:trHeight w:val="397"/>
        </w:trPr>
        <w:tc>
          <w:tcPr>
            <w:tcW w:w="916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Imię (imiona):</w:t>
            </w:r>
          </w:p>
        </w:tc>
      </w:tr>
      <w:tr w:rsidR="00DD5887" w:rsidRPr="00EE5A72">
        <w:trPr>
          <w:trHeight w:val="397"/>
        </w:trPr>
        <w:tc>
          <w:tcPr>
            <w:tcW w:w="916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Imię ojca:</w:t>
            </w:r>
          </w:p>
        </w:tc>
      </w:tr>
      <w:tr w:rsidR="00DD5887" w:rsidRPr="00EE5A72">
        <w:trPr>
          <w:gridAfter w:val="2"/>
          <w:wAfter w:w="3120" w:type="dxa"/>
          <w:trHeight w:val="397"/>
        </w:trPr>
        <w:tc>
          <w:tcPr>
            <w:tcW w:w="20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Data urodzenia</w:t>
            </w:r>
            <w:r w:rsidRPr="00EE5A72">
              <w:rPr>
                <w:rFonts w:ascii="Arial" w:hAnsi="Arial" w:cs="Arial"/>
              </w:rPr>
              <w:br/>
            </w:r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(dzień-miesiąc-rok)</w:t>
            </w:r>
            <w:r w:rsidRPr="00EE5A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-</w:t>
            </w: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-</w:t>
            </w: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DD5887" w:rsidRPr="00EE5A72">
        <w:trPr>
          <w:gridAfter w:val="1"/>
          <w:wAfter w:w="2724" w:type="dxa"/>
          <w:trHeight w:val="454"/>
        </w:trPr>
        <w:tc>
          <w:tcPr>
            <w:tcW w:w="20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PESEL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DD5887" w:rsidRPr="00EE5A72">
        <w:trPr>
          <w:trHeight w:val="397"/>
        </w:trPr>
        <w:tc>
          <w:tcPr>
            <w:tcW w:w="286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Kontakt</w:t>
            </w:r>
            <w:r w:rsidRPr="00EE5A72">
              <w:rPr>
                <w:rFonts w:ascii="Arial" w:hAnsi="Arial" w:cs="Arial"/>
              </w:rPr>
              <w:br/>
            </w:r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(nr telefonu, adres e-mail)</w:t>
            </w:r>
          </w:p>
        </w:tc>
        <w:tc>
          <w:tcPr>
            <w:tcW w:w="630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</w:tr>
    </w:tbl>
    <w:p w:rsidR="00DD5887" w:rsidRPr="00741C9C" w:rsidRDefault="00DD5887" w:rsidP="0055699F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2"/>
          <w:szCs w:val="12"/>
        </w:rPr>
      </w:pPr>
    </w:p>
    <w:tbl>
      <w:tblPr>
        <w:tblW w:w="91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20"/>
        <w:gridCol w:w="680"/>
        <w:gridCol w:w="510"/>
        <w:gridCol w:w="583"/>
        <w:gridCol w:w="680"/>
        <w:gridCol w:w="510"/>
        <w:gridCol w:w="1397"/>
      </w:tblGrid>
      <w:tr w:rsidR="00DD5887" w:rsidRPr="00EE5A72">
        <w:trPr>
          <w:trHeight w:val="283"/>
        </w:trPr>
        <w:tc>
          <w:tcPr>
            <w:tcW w:w="91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II. Odbiór osobisty</w:t>
            </w:r>
          </w:p>
        </w:tc>
      </w:tr>
      <w:tr w:rsidR="00DD5887" w:rsidRPr="00EE5A72">
        <w:trPr>
          <w:gridAfter w:val="1"/>
          <w:wAfter w:w="1397" w:type="dxa"/>
          <w:trHeight w:val="51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Pakiet wyborczy odbiorę osobiście w Urzędzie: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583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NIE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</w:tr>
    </w:tbl>
    <w:p w:rsidR="00DD5887" w:rsidRPr="0055699F" w:rsidRDefault="00DD5887">
      <w:pPr>
        <w:rPr>
          <w:sz w:val="12"/>
          <w:szCs w:val="12"/>
        </w:rPr>
      </w:pPr>
    </w:p>
    <w:tbl>
      <w:tblPr>
        <w:tblW w:w="91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5"/>
        <w:gridCol w:w="397"/>
        <w:gridCol w:w="397"/>
        <w:gridCol w:w="290"/>
        <w:gridCol w:w="397"/>
        <w:gridCol w:w="397"/>
        <w:gridCol w:w="397"/>
        <w:gridCol w:w="4670"/>
        <w:gridCol w:w="7"/>
      </w:tblGrid>
      <w:tr w:rsidR="00DD5887" w:rsidRPr="00EE5A72">
        <w:trPr>
          <w:gridAfter w:val="1"/>
          <w:wAfter w:w="7" w:type="dxa"/>
          <w:trHeight w:val="454"/>
        </w:trPr>
        <w:tc>
          <w:tcPr>
            <w:tcW w:w="9180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III. Adres, pod który ma być wysłany pakiet wyborczy:</w:t>
            </w:r>
            <w:r w:rsidRPr="00EE5A72">
              <w:rPr>
                <w:rFonts w:ascii="Arial" w:hAnsi="Arial" w:cs="Arial"/>
              </w:rPr>
              <w:t xml:space="preserve"> </w:t>
            </w:r>
            <w:r w:rsidRPr="00EE5A72">
              <w:rPr>
                <w:rFonts w:ascii="Arial" w:hAnsi="Arial" w:cs="Arial"/>
              </w:rPr>
              <w:br/>
            </w:r>
            <w:r w:rsidRPr="00EE5A72">
              <w:rPr>
                <w:rFonts w:ascii="Arial" w:hAnsi="Arial" w:cs="Arial"/>
                <w:i/>
                <w:iCs/>
              </w:rPr>
              <w:t>(nie wypełniać w przypadku odbioru osobistego)</w:t>
            </w:r>
          </w:p>
        </w:tc>
      </w:tr>
      <w:tr w:rsidR="00DD5887" w:rsidRPr="00EE5A72">
        <w:trPr>
          <w:gridAfter w:val="1"/>
          <w:wAfter w:w="7" w:type="dxa"/>
          <w:trHeight w:val="454"/>
        </w:trPr>
        <w:tc>
          <w:tcPr>
            <w:tcW w:w="91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Miejscowość:</w:t>
            </w:r>
          </w:p>
        </w:tc>
      </w:tr>
      <w:tr w:rsidR="00DD5887" w:rsidRPr="00EE5A72">
        <w:trPr>
          <w:gridAfter w:val="1"/>
          <w:wAfter w:w="7" w:type="dxa"/>
          <w:trHeight w:val="454"/>
        </w:trPr>
        <w:tc>
          <w:tcPr>
            <w:tcW w:w="91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Ulica, nr domu, nr mieszkania:</w:t>
            </w:r>
          </w:p>
        </w:tc>
      </w:tr>
      <w:tr w:rsidR="00DD5887" w:rsidRPr="00EE5A72">
        <w:trPr>
          <w:trHeight w:val="454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Kod pocztowy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-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46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Poczta:</w:t>
            </w:r>
          </w:p>
        </w:tc>
      </w:tr>
    </w:tbl>
    <w:p w:rsidR="00DD5887" w:rsidRPr="00741C9C" w:rsidRDefault="00DD5887">
      <w:pPr>
        <w:rPr>
          <w:rFonts w:ascii="Arial" w:hAnsi="Arial" w:cs="Arial"/>
          <w:sz w:val="12"/>
          <w:szCs w:val="12"/>
        </w:rPr>
      </w:pPr>
    </w:p>
    <w:tbl>
      <w:tblPr>
        <w:tblW w:w="106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54"/>
        <w:gridCol w:w="677"/>
        <w:gridCol w:w="567"/>
        <w:gridCol w:w="583"/>
        <w:gridCol w:w="583"/>
        <w:gridCol w:w="567"/>
        <w:gridCol w:w="1732"/>
      </w:tblGrid>
      <w:tr w:rsidR="00DD5887" w:rsidRPr="00EE5A72">
        <w:trPr>
          <w:trHeight w:val="283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IV. Oświadczenie</w:t>
            </w:r>
          </w:p>
        </w:tc>
      </w:tr>
      <w:tr w:rsidR="00DD5887" w:rsidRPr="00EE5A72">
        <w:trPr>
          <w:trHeight w:val="283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 xml:space="preserve">Oświadczam, że jestem wpisana/y do rejestru wyborców w </w:t>
            </w:r>
            <w:r>
              <w:rPr>
                <w:rFonts w:ascii="Arial" w:hAnsi="Arial" w:cs="Arial"/>
              </w:rPr>
              <w:t>Gminie Lisewo.</w:t>
            </w:r>
          </w:p>
        </w:tc>
      </w:tr>
      <w:tr w:rsidR="00DD5887" w:rsidRPr="00EE5A72">
        <w:trPr>
          <w:trHeight w:val="510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</w:tr>
      <w:tr w:rsidR="00DD5887" w:rsidRPr="00EE5A72">
        <w:trPr>
          <w:trHeight w:val="283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V. Inne</w:t>
            </w:r>
          </w:p>
        </w:tc>
      </w:tr>
      <w:tr w:rsidR="00DD5887" w:rsidRPr="00EE5A72">
        <w:trPr>
          <w:gridAfter w:val="1"/>
          <w:wAfter w:w="1732" w:type="dxa"/>
          <w:trHeight w:val="397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Proszę o dołączenie do pakietu wyborczego nakładki</w:t>
            </w:r>
            <w:r w:rsidRPr="00EE5A72">
              <w:rPr>
                <w:rFonts w:ascii="Arial" w:hAnsi="Arial" w:cs="Arial"/>
              </w:rPr>
              <w:br/>
              <w:t>na kartę do głosowania sporządzonej w alfabecie Braille’a: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583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NIE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</w:tr>
    </w:tbl>
    <w:p w:rsidR="00DD5887" w:rsidRDefault="00DD5887" w:rsidP="004654A4">
      <w:pPr>
        <w:spacing w:line="360" w:lineRule="auto"/>
      </w:pPr>
    </w:p>
    <w:p w:rsidR="00DD5887" w:rsidRPr="00E25CF6" w:rsidRDefault="00DD5887">
      <w:pPr>
        <w:rPr>
          <w:sz w:val="56"/>
          <w:szCs w:val="56"/>
        </w:rPr>
      </w:pPr>
    </w:p>
    <w:tbl>
      <w:tblPr>
        <w:tblW w:w="0" w:type="auto"/>
        <w:jc w:val="center"/>
        <w:tblLook w:val="00A0"/>
      </w:tblPr>
      <w:tblGrid>
        <w:gridCol w:w="3070"/>
        <w:gridCol w:w="3070"/>
        <w:gridCol w:w="3070"/>
      </w:tblGrid>
      <w:tr w:rsidR="00DD5887" w:rsidRPr="00EE5A72">
        <w:trPr>
          <w:trHeight w:val="510"/>
          <w:jc w:val="center"/>
        </w:trPr>
        <w:tc>
          <w:tcPr>
            <w:tcW w:w="3070" w:type="dxa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………………………………</w:t>
            </w:r>
          </w:p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(miejscowość)</w:t>
            </w:r>
          </w:p>
        </w:tc>
        <w:tc>
          <w:tcPr>
            <w:tcW w:w="3070" w:type="dxa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………………………………</w:t>
            </w:r>
          </w:p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(data)</w:t>
            </w:r>
          </w:p>
        </w:tc>
        <w:tc>
          <w:tcPr>
            <w:tcW w:w="3070" w:type="dxa"/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………………………………</w:t>
            </w:r>
          </w:p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(podpis wyborcy)</w:t>
            </w:r>
          </w:p>
        </w:tc>
      </w:tr>
    </w:tbl>
    <w:p w:rsidR="00DD5887" w:rsidRPr="001D7304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31"/>
        <w:gridCol w:w="2724"/>
        <w:gridCol w:w="3331"/>
      </w:tblGrid>
      <w:tr w:rsidR="00DD5887" w:rsidRPr="00EE5A72">
        <w:tc>
          <w:tcPr>
            <w:tcW w:w="928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VI. Adnotacje urzędowe</w:t>
            </w:r>
          </w:p>
        </w:tc>
      </w:tr>
      <w:tr w:rsidR="00DD5887" w:rsidRPr="00EE5A72">
        <w:trPr>
          <w:trHeight w:val="850"/>
        </w:trPr>
        <w:tc>
          <w:tcPr>
            <w:tcW w:w="32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EE5A72">
              <w:rPr>
                <w:rFonts w:ascii="Arial" w:hAnsi="Arial" w:cs="Arial"/>
                <w:sz w:val="20"/>
                <w:szCs w:val="20"/>
              </w:rPr>
              <w:t>Liczba porządkowa zgłoszenia: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Data wpływu:</w:t>
            </w:r>
          </w:p>
        </w:tc>
        <w:tc>
          <w:tcPr>
            <w:tcW w:w="3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887" w:rsidRPr="00EE5A72" w:rsidRDefault="00DD5887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EE5A72">
              <w:rPr>
                <w:rFonts w:ascii="Arial" w:hAnsi="Arial" w:cs="Arial"/>
                <w:sz w:val="20"/>
                <w:szCs w:val="20"/>
              </w:rPr>
              <w:t>Podpis przyjmującego zgłoszenie</w:t>
            </w:r>
          </w:p>
        </w:tc>
      </w:tr>
    </w:tbl>
    <w:p w:rsidR="00DD5887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</w:rPr>
      </w:pPr>
    </w:p>
    <w:p w:rsidR="00DD5887" w:rsidRPr="00741C9C" w:rsidRDefault="00DD5887" w:rsidP="005F09F0">
      <w:pPr>
        <w:autoSpaceDE w:val="0"/>
        <w:autoSpaceDN w:val="0"/>
        <w:adjustRightInd w:val="0"/>
        <w:ind w:left="0" w:firstLine="0"/>
        <w:outlineLvl w:val="0"/>
        <w:rPr>
          <w:rFonts w:ascii="Arial" w:hAnsi="Arial" w:cs="Arial"/>
          <w:b/>
          <w:bCs/>
          <w:sz w:val="18"/>
          <w:szCs w:val="18"/>
        </w:rPr>
      </w:pPr>
      <w:r w:rsidRPr="00741C9C">
        <w:rPr>
          <w:rFonts w:ascii="Arial" w:hAnsi="Arial" w:cs="Arial"/>
          <w:b/>
          <w:bCs/>
          <w:sz w:val="18"/>
          <w:szCs w:val="18"/>
        </w:rPr>
        <w:t>Pouczenie:</w:t>
      </w:r>
    </w:p>
    <w:p w:rsidR="00DD5887" w:rsidRPr="00741C9C" w:rsidRDefault="00DD5887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741C9C">
        <w:rPr>
          <w:rFonts w:ascii="Arial" w:hAnsi="Arial" w:cs="Arial"/>
          <w:sz w:val="18"/>
          <w:szCs w:val="18"/>
        </w:rPr>
        <w:t>1. Zamiar głosowania korespondencyjnego wyborca zgłasza Wójtowi/Burmistrzowi/Prezydentowi Miasta do 15 dni przed dniem wyborów</w:t>
      </w:r>
      <w:r>
        <w:rPr>
          <w:rFonts w:ascii="Arial" w:hAnsi="Arial" w:cs="Arial"/>
          <w:sz w:val="18"/>
          <w:szCs w:val="18"/>
        </w:rPr>
        <w:t>,</w:t>
      </w:r>
      <w:r w:rsidRPr="00741C9C">
        <w:rPr>
          <w:rFonts w:ascii="Arial" w:hAnsi="Arial" w:cs="Arial"/>
          <w:sz w:val="18"/>
          <w:szCs w:val="18"/>
        </w:rPr>
        <w:t xml:space="preserve"> tj. do </w:t>
      </w:r>
      <w:r w:rsidRPr="00EC65CD">
        <w:rPr>
          <w:rFonts w:ascii="Arial" w:hAnsi="Arial" w:cs="Arial"/>
          <w:b/>
          <w:bCs/>
          <w:sz w:val="18"/>
          <w:szCs w:val="18"/>
        </w:rPr>
        <w:t>dnia 24 sierpnia 2015 r.</w:t>
      </w:r>
      <w:r>
        <w:rPr>
          <w:rFonts w:ascii="Arial" w:hAnsi="Arial" w:cs="Arial"/>
          <w:sz w:val="18"/>
          <w:szCs w:val="18"/>
        </w:rPr>
        <w:t xml:space="preserve"> </w:t>
      </w:r>
    </w:p>
    <w:p w:rsidR="00DD5887" w:rsidRPr="00741C9C" w:rsidRDefault="00DD5887" w:rsidP="00741C9C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Pr="00741C9C">
        <w:rPr>
          <w:rFonts w:ascii="Arial" w:hAnsi="Arial" w:cs="Arial"/>
          <w:sz w:val="18"/>
          <w:szCs w:val="18"/>
        </w:rPr>
        <w:t xml:space="preserve">. W przypadku zgłoszenia zamiaru głosowania korespondencyjnego, zaświadczenia o prawie do głosowania w miejscu pobytu w dniu </w:t>
      </w:r>
      <w:r>
        <w:rPr>
          <w:rFonts w:ascii="Arial" w:hAnsi="Arial" w:cs="Arial"/>
          <w:sz w:val="18"/>
          <w:szCs w:val="18"/>
        </w:rPr>
        <w:t>referendum</w:t>
      </w:r>
      <w:r w:rsidRPr="00741C9C">
        <w:rPr>
          <w:rFonts w:ascii="Arial" w:hAnsi="Arial" w:cs="Arial"/>
          <w:sz w:val="18"/>
          <w:szCs w:val="18"/>
        </w:rPr>
        <w:t xml:space="preserve"> nie wydaje się po wysłaniu do wyborcy pakietu wyborczego, chyba że wyborca zwrócił pakiet w stanie nienaruszonym.</w:t>
      </w:r>
    </w:p>
    <w:sectPr w:rsidR="00DD5887" w:rsidRPr="00741C9C" w:rsidSect="0011495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177C6"/>
    <w:multiLevelType w:val="hybridMultilevel"/>
    <w:tmpl w:val="C9765D1E"/>
    <w:lvl w:ilvl="0" w:tplc="696A8B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E02"/>
    <w:rsid w:val="00037B8D"/>
    <w:rsid w:val="00083042"/>
    <w:rsid w:val="000A58A1"/>
    <w:rsid w:val="000C371A"/>
    <w:rsid w:val="000D16D4"/>
    <w:rsid w:val="00114958"/>
    <w:rsid w:val="001315B3"/>
    <w:rsid w:val="001337A7"/>
    <w:rsid w:val="001B04F8"/>
    <w:rsid w:val="001B1807"/>
    <w:rsid w:val="001D7304"/>
    <w:rsid w:val="00231E02"/>
    <w:rsid w:val="00240038"/>
    <w:rsid w:val="0025332C"/>
    <w:rsid w:val="00291317"/>
    <w:rsid w:val="002C1B25"/>
    <w:rsid w:val="002D4437"/>
    <w:rsid w:val="002D7701"/>
    <w:rsid w:val="00392678"/>
    <w:rsid w:val="003C02B7"/>
    <w:rsid w:val="003F3D6F"/>
    <w:rsid w:val="003F74A8"/>
    <w:rsid w:val="004654A4"/>
    <w:rsid w:val="00491FAD"/>
    <w:rsid w:val="0055699F"/>
    <w:rsid w:val="00560D51"/>
    <w:rsid w:val="0056696D"/>
    <w:rsid w:val="005A5790"/>
    <w:rsid w:val="005D323D"/>
    <w:rsid w:val="005F09F0"/>
    <w:rsid w:val="006363C4"/>
    <w:rsid w:val="00687B1B"/>
    <w:rsid w:val="00693E43"/>
    <w:rsid w:val="00741C9C"/>
    <w:rsid w:val="00792D8E"/>
    <w:rsid w:val="007E3303"/>
    <w:rsid w:val="00801262"/>
    <w:rsid w:val="00822EBE"/>
    <w:rsid w:val="00837249"/>
    <w:rsid w:val="00842E81"/>
    <w:rsid w:val="00843B26"/>
    <w:rsid w:val="00872089"/>
    <w:rsid w:val="008C6471"/>
    <w:rsid w:val="008D3076"/>
    <w:rsid w:val="008D38BD"/>
    <w:rsid w:val="008D45A5"/>
    <w:rsid w:val="008F3F83"/>
    <w:rsid w:val="00903D9F"/>
    <w:rsid w:val="00912D5A"/>
    <w:rsid w:val="009409E7"/>
    <w:rsid w:val="00965A52"/>
    <w:rsid w:val="009D602E"/>
    <w:rsid w:val="009E43F7"/>
    <w:rsid w:val="00A31308"/>
    <w:rsid w:val="00A9492D"/>
    <w:rsid w:val="00AE02A4"/>
    <w:rsid w:val="00B2198B"/>
    <w:rsid w:val="00B56F4E"/>
    <w:rsid w:val="00B954A0"/>
    <w:rsid w:val="00C948D8"/>
    <w:rsid w:val="00CF29FF"/>
    <w:rsid w:val="00D14A5B"/>
    <w:rsid w:val="00DD5887"/>
    <w:rsid w:val="00E17DFA"/>
    <w:rsid w:val="00E25CF6"/>
    <w:rsid w:val="00E338BA"/>
    <w:rsid w:val="00EC65CD"/>
    <w:rsid w:val="00EE5A72"/>
    <w:rsid w:val="00F23CD4"/>
    <w:rsid w:val="00F2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CD4"/>
    <w:pPr>
      <w:ind w:left="714" w:hanging="357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87B1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72089"/>
    <w:pPr>
      <w:ind w:left="720"/>
    </w:pPr>
  </w:style>
  <w:style w:type="paragraph" w:styleId="DocumentMap">
    <w:name w:val="Document Map"/>
    <w:basedOn w:val="Normal"/>
    <w:link w:val="DocumentMapChar"/>
    <w:uiPriority w:val="99"/>
    <w:semiHidden/>
    <w:rsid w:val="005F09F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93E43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204</Words>
  <Characters>1229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ZAMIARU GŁOSOWANIA KORESPONDENCYJNEGO</dc:title>
  <dc:subject/>
  <dc:creator>praca</dc:creator>
  <cp:keywords/>
  <dc:description/>
  <cp:lastModifiedBy>H.Chrzanowska</cp:lastModifiedBy>
  <cp:revision>4</cp:revision>
  <cp:lastPrinted>2015-03-31T06:42:00Z</cp:lastPrinted>
  <dcterms:created xsi:type="dcterms:W3CDTF">2015-07-02T07:03:00Z</dcterms:created>
  <dcterms:modified xsi:type="dcterms:W3CDTF">2015-07-02T07:21:00Z</dcterms:modified>
</cp:coreProperties>
</file>